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</w:t>
      </w:r>
      <w:r w:rsidR="004F26A8">
        <w:rPr>
          <w:b/>
          <w:sz w:val="32"/>
          <w:szCs w:val="32"/>
        </w:rPr>
        <w:t>4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D421E0">
        <w:rPr>
          <w:b/>
          <w:sz w:val="32"/>
          <w:szCs w:val="32"/>
        </w:rPr>
        <w:t>4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D178CF" w:rsidRPr="002A7EF2" w:rsidRDefault="00D178CF" w:rsidP="00D178CF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2A7EF2" w:rsidRPr="002A7EF2">
        <w:rPr>
          <w:b/>
          <w:szCs w:val="24"/>
        </w:rPr>
        <w:t xml:space="preserve">AVALIA O CUMPRIMENTO DAS METAS FISCAIS DO MUNICÍPIO DE BOA VISTA DO CADEADO DO </w:t>
      </w:r>
      <w:r w:rsidR="004F26A8">
        <w:rPr>
          <w:b/>
          <w:szCs w:val="24"/>
        </w:rPr>
        <w:t>2</w:t>
      </w:r>
      <w:r w:rsidR="004F26A8">
        <w:rPr>
          <w:b/>
          <w:sz w:val="28"/>
          <w:szCs w:val="24"/>
        </w:rPr>
        <w:t>º</w:t>
      </w:r>
      <w:r w:rsidR="002A7EF2" w:rsidRP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4F26A8">
        <w:rPr>
          <w:b/>
          <w:szCs w:val="24"/>
        </w:rPr>
        <w:t>4</w:t>
      </w:r>
      <w:r w:rsidR="002A7EF2" w:rsidRPr="002A7EF2">
        <w:rPr>
          <w:b/>
          <w:szCs w:val="24"/>
        </w:rPr>
        <w:t>.</w:t>
      </w:r>
    </w:p>
    <w:p w:rsidR="00D178CF" w:rsidRPr="002A7EF2" w:rsidRDefault="00D178CF" w:rsidP="00D178CF">
      <w:pPr>
        <w:spacing w:line="276" w:lineRule="auto"/>
        <w:rPr>
          <w:b/>
          <w:szCs w:val="24"/>
        </w:rPr>
      </w:pPr>
    </w:p>
    <w:p w:rsidR="00D178CF" w:rsidRDefault="00D421E0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FRANCISCO JUNÍOR MARTINS BARASUOL</w:t>
      </w:r>
      <w:r w:rsidR="00D178CF">
        <w:rPr>
          <w:b/>
          <w:szCs w:val="24"/>
        </w:rPr>
        <w:t>, Presidente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Default="00D178CF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das Metas Fiscais do Município de Boa Vista do Cadeado, referente ao </w:t>
      </w:r>
      <w:r w:rsidR="004F26A8">
        <w:rPr>
          <w:b/>
          <w:szCs w:val="24"/>
        </w:rPr>
        <w:t>2</w:t>
      </w:r>
      <w:r w:rsidR="0026093F">
        <w:rPr>
          <w:b/>
          <w:szCs w:val="24"/>
        </w:rPr>
        <w:t>º</w:t>
      </w:r>
      <w:r w:rsid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677C02">
        <w:rPr>
          <w:b/>
          <w:szCs w:val="24"/>
        </w:rPr>
        <w:t>4</w:t>
      </w:r>
      <w:r w:rsidR="002A7EF2">
        <w:rPr>
          <w:b/>
          <w:szCs w:val="24"/>
        </w:rPr>
        <w:t>.</w:t>
      </w: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677C02">
        <w:rPr>
          <w:b/>
          <w:szCs w:val="24"/>
        </w:rPr>
        <w:t>2</w:t>
      </w:r>
      <w:r w:rsidR="004F26A8">
        <w:rPr>
          <w:b/>
          <w:szCs w:val="24"/>
        </w:rPr>
        <w:t>6</w:t>
      </w:r>
      <w:r w:rsidR="00EF6F51">
        <w:rPr>
          <w:b/>
          <w:szCs w:val="24"/>
        </w:rPr>
        <w:t xml:space="preserve"> de </w:t>
      </w:r>
      <w:r w:rsidR="004F26A8">
        <w:rPr>
          <w:b/>
          <w:szCs w:val="24"/>
        </w:rPr>
        <w:t>setembro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4</w:t>
      </w:r>
      <w:r w:rsidR="00EF6F51">
        <w:rPr>
          <w:b/>
          <w:szCs w:val="24"/>
        </w:rPr>
        <w:t xml:space="preserve">, às </w:t>
      </w:r>
      <w:r w:rsidR="00D90E5E">
        <w:rPr>
          <w:b/>
          <w:szCs w:val="24"/>
        </w:rPr>
        <w:t>1</w:t>
      </w:r>
      <w:r w:rsidR="004F26A8">
        <w:rPr>
          <w:b/>
          <w:szCs w:val="24"/>
        </w:rPr>
        <w:t>1</w:t>
      </w:r>
      <w:r w:rsidR="008921C8">
        <w:rPr>
          <w:b/>
          <w:szCs w:val="24"/>
        </w:rPr>
        <w:t>h</w:t>
      </w:r>
      <w:r w:rsidR="00B75642">
        <w:rPr>
          <w:b/>
          <w:szCs w:val="24"/>
        </w:rPr>
        <w:t>0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Sala das Sessões da Câmara Municipal de Vereadores de Boa Vista do Cadeado, Gabinete do Presidente do Poder Legislativo do Município de Boa Vista do Cadeado, em </w:t>
      </w:r>
      <w:r w:rsidR="00B75642">
        <w:rPr>
          <w:b/>
          <w:szCs w:val="24"/>
        </w:rPr>
        <w:t>2</w:t>
      </w:r>
      <w:r w:rsidR="004F26A8">
        <w:rPr>
          <w:b/>
          <w:szCs w:val="24"/>
        </w:rPr>
        <w:t>6</w:t>
      </w:r>
      <w:r>
        <w:rPr>
          <w:b/>
          <w:szCs w:val="24"/>
        </w:rPr>
        <w:t xml:space="preserve"> de </w:t>
      </w:r>
      <w:r w:rsidR="004F26A8">
        <w:rPr>
          <w:b/>
          <w:szCs w:val="24"/>
        </w:rPr>
        <w:t>setembro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4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D421E0" w:rsidRDefault="00F67916" w:rsidP="00D421E0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D421E0">
        <w:rPr>
          <w:b/>
          <w:szCs w:val="24"/>
          <w:u w:val="single"/>
        </w:rPr>
        <w:t>FRANCISCO JUNIOR MARTINS BARASUOL</w:t>
      </w:r>
    </w:p>
    <w:p w:rsidR="002A7EF2" w:rsidRPr="00D421E0" w:rsidRDefault="002A7EF2" w:rsidP="00D421E0">
      <w:pPr>
        <w:spacing w:line="276" w:lineRule="auto"/>
        <w:jc w:val="center"/>
        <w:rPr>
          <w:b/>
          <w:szCs w:val="24"/>
          <w:u w:val="single"/>
        </w:rPr>
      </w:pPr>
      <w:r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B75642">
        <w:rPr>
          <w:b/>
          <w:szCs w:val="24"/>
        </w:rPr>
        <w:t>2</w:t>
      </w:r>
      <w:r w:rsidR="004F26A8">
        <w:rPr>
          <w:b/>
          <w:szCs w:val="24"/>
        </w:rPr>
        <w:t>6</w:t>
      </w:r>
      <w:r>
        <w:rPr>
          <w:b/>
          <w:szCs w:val="24"/>
        </w:rPr>
        <w:t>/</w:t>
      </w:r>
      <w:r w:rsidR="004F26A8">
        <w:rPr>
          <w:b/>
          <w:szCs w:val="24"/>
        </w:rPr>
        <w:t>09</w:t>
      </w:r>
      <w:r>
        <w:rPr>
          <w:b/>
          <w:szCs w:val="24"/>
        </w:rPr>
        <w:t>/20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4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D421E0" w:rsidRDefault="00D421E0" w:rsidP="00D44CD6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SILVANA TERESINHA  BAUER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</w:t>
      </w:r>
      <w:r w:rsidR="00D421E0">
        <w:rPr>
          <w:b/>
          <w:szCs w:val="24"/>
        </w:rPr>
        <w:t>A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B02" w:rsidRDefault="00475B02">
      <w:r>
        <w:separator/>
      </w:r>
    </w:p>
  </w:endnote>
  <w:endnote w:type="continuationSeparator" w:id="1">
    <w:p w:rsidR="00475B02" w:rsidRDefault="00475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C02" w:rsidRPr="00CD272C" w:rsidRDefault="00677C02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>Av. Cinco Irmãos 1.080 – CEP: 98118-000 Fone: 0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B02" w:rsidRDefault="00475B02">
      <w:r>
        <w:separator/>
      </w:r>
    </w:p>
  </w:footnote>
  <w:footnote w:type="continuationSeparator" w:id="1">
    <w:p w:rsidR="00475B02" w:rsidRDefault="00475B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C02" w:rsidRPr="00942270" w:rsidRDefault="004B458A">
    <w:pPr>
      <w:pStyle w:val="Cabealho"/>
      <w:rPr>
        <w:rFonts w:ascii="Lucida Handwriting" w:hAnsi="Lucida Handwriting"/>
        <w:sz w:val="10"/>
        <w:szCs w:val="10"/>
      </w:rPr>
    </w:pPr>
    <w:r w:rsidRPr="004B458A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677C02" w:rsidRDefault="00677C02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7C02">
      <w:t xml:space="preserve">                                  </w:t>
    </w:r>
    <w:r w:rsidR="00677C02">
      <w:rPr>
        <w:rFonts w:ascii="Lucida Handwriting" w:hAnsi="Lucida Handwriting"/>
        <w:sz w:val="32"/>
      </w:rPr>
      <w:t xml:space="preserve">             </w:t>
    </w:r>
  </w:p>
  <w:p w:rsidR="00677C02" w:rsidRPr="00DE4A0D" w:rsidRDefault="00677C02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677C02" w:rsidRPr="00DE4A0D" w:rsidRDefault="00677C02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677C02" w:rsidRPr="00DE4A0D" w:rsidRDefault="00677C02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677C02" w:rsidRPr="00DE4A0D" w:rsidRDefault="00677C02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677C02" w:rsidRPr="00942270" w:rsidRDefault="00677C02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677C02" w:rsidRDefault="00677C02">
    <w:pPr>
      <w:pStyle w:val="Cabealho"/>
      <w:jc w:val="center"/>
      <w:rPr>
        <w:sz w:val="20"/>
      </w:rPr>
    </w:pPr>
  </w:p>
  <w:p w:rsidR="00677C02" w:rsidRDefault="00677C02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46DE"/>
    <w:rsid w:val="000C14E4"/>
    <w:rsid w:val="000C4202"/>
    <w:rsid w:val="000C53FB"/>
    <w:rsid w:val="000D032A"/>
    <w:rsid w:val="000D7275"/>
    <w:rsid w:val="000F1A91"/>
    <w:rsid w:val="00105504"/>
    <w:rsid w:val="00120038"/>
    <w:rsid w:val="00133BC9"/>
    <w:rsid w:val="0015467C"/>
    <w:rsid w:val="00156228"/>
    <w:rsid w:val="00156B04"/>
    <w:rsid w:val="00161A2A"/>
    <w:rsid w:val="00162AA9"/>
    <w:rsid w:val="001658C8"/>
    <w:rsid w:val="001866FE"/>
    <w:rsid w:val="001A4429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54798"/>
    <w:rsid w:val="00465CE2"/>
    <w:rsid w:val="00472D8E"/>
    <w:rsid w:val="00475B02"/>
    <w:rsid w:val="0049468C"/>
    <w:rsid w:val="004A0453"/>
    <w:rsid w:val="004A2742"/>
    <w:rsid w:val="004B458A"/>
    <w:rsid w:val="004C472C"/>
    <w:rsid w:val="004C5D8B"/>
    <w:rsid w:val="004C75CF"/>
    <w:rsid w:val="004D7232"/>
    <w:rsid w:val="004D7DE0"/>
    <w:rsid w:val="004F0574"/>
    <w:rsid w:val="004F26A8"/>
    <w:rsid w:val="0051224C"/>
    <w:rsid w:val="00512B42"/>
    <w:rsid w:val="0051583D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77C02"/>
    <w:rsid w:val="00687D51"/>
    <w:rsid w:val="0069249E"/>
    <w:rsid w:val="00694A03"/>
    <w:rsid w:val="006C192A"/>
    <w:rsid w:val="006C4D22"/>
    <w:rsid w:val="006D51CB"/>
    <w:rsid w:val="00702B48"/>
    <w:rsid w:val="007030D0"/>
    <w:rsid w:val="00723B3D"/>
    <w:rsid w:val="00732B3D"/>
    <w:rsid w:val="00733287"/>
    <w:rsid w:val="00777045"/>
    <w:rsid w:val="0078147C"/>
    <w:rsid w:val="00783343"/>
    <w:rsid w:val="00785469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3CE"/>
    <w:rsid w:val="00A524B9"/>
    <w:rsid w:val="00A56ECA"/>
    <w:rsid w:val="00A71DDF"/>
    <w:rsid w:val="00A720C0"/>
    <w:rsid w:val="00A73D28"/>
    <w:rsid w:val="00A7637C"/>
    <w:rsid w:val="00A93303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77F9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A35DE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0038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120038"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rsid w:val="0012003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2003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120038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32</TotalTime>
  <Pages>2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User</cp:lastModifiedBy>
  <cp:revision>2</cp:revision>
  <cp:lastPrinted>2024-09-23T14:05:00Z</cp:lastPrinted>
  <dcterms:created xsi:type="dcterms:W3CDTF">2024-09-23T14:06:00Z</dcterms:created>
  <dcterms:modified xsi:type="dcterms:W3CDTF">2024-09-23T14:06:00Z</dcterms:modified>
</cp:coreProperties>
</file>